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0E4" w:rsidRPr="002E7A5C" w:rsidRDefault="00040556">
      <w:pPr>
        <w:rPr>
          <w:i/>
        </w:rPr>
      </w:pPr>
      <w:r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893ACDB" wp14:editId="545B3C14">
                <wp:simplePos x="0" y="0"/>
                <wp:positionH relativeFrom="column">
                  <wp:posOffset>2409825</wp:posOffset>
                </wp:positionH>
                <wp:positionV relativeFrom="paragraph">
                  <wp:posOffset>4486274</wp:posOffset>
                </wp:positionV>
                <wp:extent cx="0" cy="3857625"/>
                <wp:effectExtent l="57150" t="19050" r="76200" b="85725"/>
                <wp:wrapNone/>
                <wp:docPr id="6" name="Straight Connector 6" descr="Decorative green line" title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57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5A9DFF" id="Straight Connector 6" o:spid="_x0000_s1026" alt="Title: Line - Description: Decorative green line" style="position:absolute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9.75pt,353.25pt" to="189.75pt,6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" strokecolor="#76923c [2406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4B1CA21B" wp14:editId="2483D3A8">
                <wp:simplePos x="0" y="0"/>
                <wp:positionH relativeFrom="column">
                  <wp:posOffset>2219325</wp:posOffset>
                </wp:positionH>
                <wp:positionV relativeFrom="paragraph">
                  <wp:posOffset>4781550</wp:posOffset>
                </wp:positionV>
                <wp:extent cx="4962525" cy="3781425"/>
                <wp:effectExtent l="0" t="0" r="9525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3781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610" w:rsidRDefault="00F42877" w:rsidP="008A461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32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Keep h</w:t>
                            </w:r>
                            <w:r w:rsidR="005746AF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eat lam</w:t>
                            </w:r>
                            <w:r w:rsidR="00C00136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ps and space heaters at least 3 </w:t>
                            </w:r>
                            <w:r w:rsidR="005746AF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feet from anything that can burn.</w:t>
                            </w:r>
                          </w:p>
                          <w:p w:rsidR="008A4610" w:rsidRDefault="008A4610" w:rsidP="008A4610">
                            <w:pPr>
                              <w:pStyle w:val="ListParagraph"/>
                              <w:widowControl w:val="0"/>
                              <w:spacing w:before="160" w:after="160" w:line="320" w:lineRule="exact"/>
                              <w:ind w:left="810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:rsidR="008A4610" w:rsidRPr="008A4610" w:rsidRDefault="00F42877" w:rsidP="008A461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32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Inspect heating equipment</w:t>
                            </w:r>
                            <w:r w:rsidR="008A4610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annually.</w:t>
                            </w:r>
                          </w:p>
                          <w:p w:rsidR="00FF32F5" w:rsidRDefault="00FF32F5" w:rsidP="00B10B0D">
                            <w:pPr>
                              <w:pStyle w:val="ListParagraph"/>
                              <w:widowControl w:val="0"/>
                              <w:spacing w:before="160" w:after="160" w:line="320" w:lineRule="exact"/>
                              <w:ind w:left="810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</w:p>
                          <w:p w:rsidR="00FF32F5" w:rsidRDefault="00040556" w:rsidP="0094209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32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Use </w:t>
                            </w:r>
                            <w:r w:rsidR="00F42877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e</w:t>
                            </w:r>
                            <w:r w:rsidR="005746AF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xtension cords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on a</w:t>
                            </w:r>
                            <w:r w:rsidR="00F42877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limited and temporary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basis</w:t>
                            </w:r>
                            <w:r w:rsidR="005746AF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.</w:t>
                            </w:r>
                          </w:p>
                          <w:p w:rsidR="00FF32F5" w:rsidRDefault="00FF32F5" w:rsidP="00FF32F5">
                            <w:pPr>
                              <w:pStyle w:val="ListParagraph"/>
                              <w:widowControl w:val="0"/>
                              <w:spacing w:before="160" w:after="160" w:line="320" w:lineRule="exact"/>
                              <w:ind w:left="810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:rsidR="00FF32F5" w:rsidRDefault="00040556" w:rsidP="0094209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32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Clear dust and debris from lights and outlets</w:t>
                            </w:r>
                            <w:r w:rsidR="005746AF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.</w:t>
                            </w:r>
                          </w:p>
                          <w:p w:rsidR="00FF32F5" w:rsidRDefault="00FF32F5" w:rsidP="00C37A8F">
                            <w:pPr>
                              <w:pStyle w:val="ListParagraph"/>
                              <w:widowControl w:val="0"/>
                              <w:spacing w:before="160" w:after="160" w:line="320" w:lineRule="exact"/>
                              <w:ind w:left="810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:rsidR="00FF32F5" w:rsidRDefault="005746AF" w:rsidP="0094209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32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The barn is a smoke-free zone.</w:t>
                            </w:r>
                          </w:p>
                          <w:p w:rsidR="00C37A8F" w:rsidRDefault="00C37A8F" w:rsidP="00C37A8F">
                            <w:pPr>
                              <w:pStyle w:val="ListParagraph"/>
                              <w:widowControl w:val="0"/>
                              <w:spacing w:before="160" w:after="160" w:line="320" w:lineRule="exact"/>
                              <w:ind w:left="810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:rsidR="00FF32F5" w:rsidRDefault="00F42877" w:rsidP="0051209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280" w:lineRule="exact"/>
                            </w:pPr>
                            <w:r w:rsidRPr="00DB4FD8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When possible</w:t>
                            </w:r>
                            <w:r w:rsidR="00040556" w:rsidRPr="00DB4FD8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, store hay, straw and feed </w:t>
                            </w:r>
                            <w:r w:rsidR="005746AF" w:rsidRPr="00DB4FD8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away from the main barn.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1CA21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74.75pt;margin-top:376.5pt;width:390.75pt;height:297.7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" fillcolor="white [3201]" stroked="f" strokeweight=".5pt">
                <v:textbox>
                  <w:txbxContent>
                    <w:p w:rsidR="008A4610" w:rsidRDefault="00F42877" w:rsidP="008A461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32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Keep h</w:t>
                      </w:r>
                      <w:r w:rsidR="005746AF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eat lam</w:t>
                      </w:r>
                      <w:r w:rsidR="00C00136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ps and space heaters at least 3 </w:t>
                      </w:r>
                      <w:r w:rsidR="005746AF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feet from anything that can burn.</w:t>
                      </w:r>
                    </w:p>
                    <w:p w:rsidR="008A4610" w:rsidRDefault="008A4610" w:rsidP="008A4610">
                      <w:pPr>
                        <w:pStyle w:val="ListParagraph"/>
                        <w:widowControl w:val="0"/>
                        <w:spacing w:before="160" w:after="160" w:line="320" w:lineRule="exact"/>
                        <w:ind w:left="810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:rsidR="008A4610" w:rsidRPr="008A4610" w:rsidRDefault="00F42877" w:rsidP="008A461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32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Inspect heating equipment</w:t>
                      </w:r>
                      <w:r w:rsidR="008A4610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 annually.</w:t>
                      </w:r>
                    </w:p>
                    <w:p w:rsidR="00FF32F5" w:rsidRDefault="00FF32F5" w:rsidP="00B10B0D">
                      <w:pPr>
                        <w:pStyle w:val="ListParagraph"/>
                        <w:widowControl w:val="0"/>
                        <w:spacing w:before="160" w:after="160" w:line="320" w:lineRule="exact"/>
                        <w:ind w:left="810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</w:p>
                    <w:p w:rsidR="00FF32F5" w:rsidRDefault="00040556" w:rsidP="00942098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32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Use </w:t>
                      </w:r>
                      <w:r w:rsidR="00F42877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e</w:t>
                      </w:r>
                      <w:r w:rsidR="005746AF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xtension cords </w:t>
                      </w: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on a</w:t>
                      </w:r>
                      <w:r w:rsidR="00F42877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 limited and temporary</w:t>
                      </w: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 basis</w:t>
                      </w:r>
                      <w:r w:rsidR="005746AF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.</w:t>
                      </w:r>
                    </w:p>
                    <w:p w:rsidR="00FF32F5" w:rsidRDefault="00FF32F5" w:rsidP="00FF32F5">
                      <w:pPr>
                        <w:pStyle w:val="ListParagraph"/>
                        <w:widowControl w:val="0"/>
                        <w:spacing w:before="160" w:after="160" w:line="320" w:lineRule="exact"/>
                        <w:ind w:left="810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:rsidR="00FF32F5" w:rsidRDefault="00040556" w:rsidP="00942098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32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Clear dust and debris from lights and outlets</w:t>
                      </w:r>
                      <w:r w:rsidR="005746AF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.</w:t>
                      </w:r>
                    </w:p>
                    <w:p w:rsidR="00FF32F5" w:rsidRDefault="00FF32F5" w:rsidP="00C37A8F">
                      <w:pPr>
                        <w:pStyle w:val="ListParagraph"/>
                        <w:widowControl w:val="0"/>
                        <w:spacing w:before="160" w:after="160" w:line="320" w:lineRule="exact"/>
                        <w:ind w:left="810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:rsidR="00FF32F5" w:rsidRDefault="005746AF" w:rsidP="00942098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32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The barn is a smoke-free zone.</w:t>
                      </w:r>
                    </w:p>
                    <w:p w:rsidR="00C37A8F" w:rsidRDefault="00C37A8F" w:rsidP="00C37A8F">
                      <w:pPr>
                        <w:pStyle w:val="ListParagraph"/>
                        <w:widowControl w:val="0"/>
                        <w:spacing w:before="160" w:after="160" w:line="320" w:lineRule="exact"/>
                        <w:ind w:left="810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:rsidR="00FF32F5" w:rsidRDefault="00F42877" w:rsidP="0051209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280" w:lineRule="exact"/>
                      </w:pPr>
                      <w:r w:rsidRPr="00DB4FD8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When possible</w:t>
                      </w:r>
                      <w:r w:rsidR="00040556" w:rsidRPr="00DB4FD8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, store hay, straw and feed </w:t>
                      </w:r>
                      <w:r w:rsidR="005746AF" w:rsidRPr="00DB4FD8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away from the main barn.</w:t>
                      </w:r>
                    </w:p>
                  </w:txbxContent>
                </v:textbox>
              </v:shape>
            </w:pict>
          </mc:Fallback>
        </mc:AlternateContent>
      </w:r>
      <w:r w:rsidR="00C62001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51435</wp:posOffset>
            </wp:positionH>
            <wp:positionV relativeFrom="paragraph">
              <wp:posOffset>0</wp:posOffset>
            </wp:positionV>
            <wp:extent cx="7215505" cy="4305300"/>
            <wp:effectExtent l="0" t="0" r="4445" b="0"/>
            <wp:wrapTight wrapText="bothSides">
              <wp:wrapPolygon edited="0">
                <wp:start x="0" y="0"/>
                <wp:lineTo x="0" y="21504"/>
                <wp:lineTo x="21556" y="21504"/>
                <wp:lineTo x="21556" y="0"/>
                <wp:lineTo x="0" y="0"/>
              </wp:wrapPolygon>
            </wp:wrapTight>
            <wp:docPr id="8" name="Picture 8" descr="Photo of a barn in the winter. " title="B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smonso\AppData\Local\Microsoft\Windows\Temporary Internet Files\Content.Word\IMG_1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1" t="22157" r="37239" b="27804"/>
                    <a:stretch/>
                  </pic:blipFill>
                  <pic:spPr bwMode="auto">
                    <a:xfrm>
                      <a:off x="0" y="0"/>
                      <a:ext cx="721550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2F5"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05B9272" wp14:editId="040E0505">
                <wp:simplePos x="0" y="0"/>
                <wp:positionH relativeFrom="column">
                  <wp:posOffset>2419350</wp:posOffset>
                </wp:positionH>
                <wp:positionV relativeFrom="paragraph">
                  <wp:posOffset>4419600</wp:posOffset>
                </wp:positionV>
                <wp:extent cx="4762500" cy="5143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2F5" w:rsidRPr="00E708B8" w:rsidRDefault="005746AF" w:rsidP="00DB4FD8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Adobe Garamond Pro Bold" w:hAnsi="Adobe Garamond Pro Bold"/>
                                <w:b/>
                                <w:smallCaps/>
                                <w:color w:val="auto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dobe Garamond Pro Bold" w:hAnsi="Adobe Garamond Pro Bold"/>
                                <w:color w:val="auto"/>
                                <w:sz w:val="56"/>
                                <w:szCs w:val="56"/>
                              </w:rPr>
                              <w:t>PROTECT YOUR ANIMALS</w:t>
                            </w:r>
                            <w:r w:rsidRPr="005746AF">
                              <w:rPr>
                                <w:rFonts w:ascii="Adobe Garamond Pro Bold" w:hAnsi="Adobe Garamond Pro Bold"/>
                                <w:color w:val="auto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dobe Garamond Pro Bold" w:hAnsi="Adobe Garamond Pro Bold"/>
                                <w:color w:val="auto"/>
                                <w:sz w:val="56"/>
                                <w:szCs w:val="56"/>
                              </w:rPr>
                              <w:t>YOUR</w:t>
                            </w:r>
                            <w:r w:rsidRPr="005746AF">
                              <w:rPr>
                                <w:rFonts w:ascii="Adobe Garamond Pro Bold" w:hAnsi="Adobe Garamond Pro Bold"/>
                                <w:color w:val="auto"/>
                                <w:sz w:val="56"/>
                                <w:szCs w:val="56"/>
                              </w:rPr>
                              <w:t>YOUR</w:t>
                            </w:r>
                            <w:r>
                              <w:rPr>
                                <w:rFonts w:ascii="Adobe Garamond Pro Bold" w:hAnsi="Adobe Garamond Pro Bold"/>
                                <w:color w:val="auto"/>
                                <w:sz w:val="60"/>
                                <w:szCs w:val="60"/>
                              </w:rPr>
                              <w:t>LIVELIVESTOCK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B9272" id="Text Box 11" o:spid="_x0000_s1027" type="#_x0000_t202" style="position:absolute;margin-left:190.5pt;margin-top:348pt;width:375pt;height:40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" filled="f" stroked="f" strokeweight=".5pt">
                <v:textbox>
                  <w:txbxContent>
                    <w:p w:rsidR="00FF32F5" w:rsidRPr="00E708B8" w:rsidRDefault="005746AF" w:rsidP="00DB4FD8">
                      <w:pPr>
                        <w:spacing w:before="100" w:beforeAutospacing="1" w:after="100" w:afterAutospacing="1"/>
                        <w:jc w:val="center"/>
                        <w:rPr>
                          <w:rFonts w:ascii="Adobe Garamond Pro Bold" w:hAnsi="Adobe Garamond Pro Bold"/>
                          <w:b/>
                          <w:smallCaps/>
                          <w:color w:val="auto"/>
                          <w:sz w:val="60"/>
                          <w:szCs w:val="60"/>
                        </w:rPr>
                      </w:pPr>
                      <w:r>
                        <w:rPr>
                          <w:rFonts w:ascii="Adobe Garamond Pro Bold" w:hAnsi="Adobe Garamond Pro Bold"/>
                          <w:color w:val="auto"/>
                          <w:sz w:val="56"/>
                          <w:szCs w:val="56"/>
                        </w:rPr>
                        <w:t>PROTECT YOUR ANIMALS</w:t>
                      </w:r>
                      <w:r w:rsidRPr="005746AF">
                        <w:rPr>
                          <w:rFonts w:ascii="Adobe Garamond Pro Bold" w:hAnsi="Adobe Garamond Pro Bold"/>
                          <w:color w:val="auto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dobe Garamond Pro Bold" w:hAnsi="Adobe Garamond Pro Bold"/>
                          <w:color w:val="auto"/>
                          <w:sz w:val="56"/>
                          <w:szCs w:val="56"/>
                        </w:rPr>
                        <w:t>YOUR</w:t>
                      </w:r>
                      <w:r w:rsidRPr="005746AF">
                        <w:rPr>
                          <w:rFonts w:ascii="Adobe Garamond Pro Bold" w:hAnsi="Adobe Garamond Pro Bold"/>
                          <w:color w:val="auto"/>
                          <w:sz w:val="56"/>
                          <w:szCs w:val="56"/>
                        </w:rPr>
                        <w:t>YOUR</w:t>
                      </w:r>
                      <w:r>
                        <w:rPr>
                          <w:rFonts w:ascii="Adobe Garamond Pro Bold" w:hAnsi="Adobe Garamond Pro Bold"/>
                          <w:color w:val="auto"/>
                          <w:sz w:val="60"/>
                          <w:szCs w:val="60"/>
                        </w:rPr>
                        <w:t>LIVELIVESTOCK</w:t>
                      </w:r>
                    </w:p>
                  </w:txbxContent>
                </v:textbox>
              </v:shape>
            </w:pict>
          </mc:Fallback>
        </mc:AlternateContent>
      </w:r>
      <w:r w:rsidR="00F607DA">
        <w:rPr>
          <w:i/>
          <w:noProof/>
          <w:color w:val="FF0000"/>
          <w:kern w:val="0"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61214267" wp14:editId="53FD4EB8">
            <wp:simplePos x="0" y="0"/>
            <wp:positionH relativeFrom="column">
              <wp:posOffset>3228975</wp:posOffset>
            </wp:positionH>
            <wp:positionV relativeFrom="paragraph">
              <wp:posOffset>8039100</wp:posOffset>
            </wp:positionV>
            <wp:extent cx="1047750" cy="1047750"/>
            <wp:effectExtent l="0" t="0" r="0" b="0"/>
            <wp:wrapNone/>
            <wp:docPr id="10" name="Picture 10" descr="State Fire Marshal logo. " title="Inser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Marshal-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098"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7487" behindDoc="0" locked="0" layoutInCell="1" allowOverlap="1" wp14:anchorId="578E11B4" wp14:editId="004A08B3">
                <wp:simplePos x="0" y="0"/>
                <wp:positionH relativeFrom="column">
                  <wp:posOffset>390525</wp:posOffset>
                </wp:positionH>
                <wp:positionV relativeFrom="page">
                  <wp:posOffset>4714875</wp:posOffset>
                </wp:positionV>
                <wp:extent cx="1828800" cy="4248150"/>
                <wp:effectExtent l="0" t="0" r="0" b="0"/>
                <wp:wrapNone/>
                <wp:docPr id="3" name="Text Box 6" descr="Blue box with text" title="Blue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24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FF32F5" w:rsidRPr="00DF7A40" w:rsidRDefault="00FF32F5" w:rsidP="0072517E">
                            <w:pPr>
                              <w:jc w:val="center"/>
                              <w:rPr>
                                <w:rFonts w:ascii="Adobe Garamond Pro Bold" w:hAnsi="Adobe Garamond Pro Bold"/>
                                <w:color w:val="76923C" w:themeColor="accent3" w:themeShade="BF"/>
                                <w:sz w:val="44"/>
                                <w:szCs w:val="44"/>
                              </w:rPr>
                            </w:pPr>
                            <w:r w:rsidRPr="00DF7A40">
                              <w:rPr>
                                <w:rFonts w:ascii="Adobe Garamond Pro Bold" w:hAnsi="Adobe Garamond Pro Bold"/>
                                <w:color w:val="76923C" w:themeColor="accent3" w:themeShade="BF"/>
                                <w:sz w:val="44"/>
                                <w:szCs w:val="44"/>
                              </w:rPr>
                              <w:t>Did you know?</w:t>
                            </w:r>
                          </w:p>
                          <w:p w:rsidR="00FF32F5" w:rsidRDefault="00FF32F5" w:rsidP="005746AF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86688D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br/>
                            </w:r>
                            <w:r w:rsidR="000C6029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Over the past decade</w:t>
                            </w:r>
                            <w:r w:rsidR="00040556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,</w:t>
                            </w:r>
                            <w:r w:rsidR="000C6029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  <w:r w:rsidR="00040556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two</w:t>
                            </w:r>
                            <w:r w:rsidR="000C6029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people and countless animals died in 625 livestock production and storage facilities costing over $56 million in damage.</w:t>
                            </w:r>
                          </w:p>
                          <w:p w:rsidR="006B6965" w:rsidRDefault="006B6965" w:rsidP="000C6029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:rsidR="000C6029" w:rsidRDefault="000C6029" w:rsidP="005746AF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Barns and agricultural buildings used for</w:t>
                            </w:r>
                            <w:r w:rsidR="008A4610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other</w:t>
                            </w:r>
                            <w:r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things</w:t>
                            </w:r>
                            <w:r w:rsidR="006B6965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have additional code requirements. </w:t>
                            </w:r>
                            <w:r w:rsidR="00DB4FD8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br/>
                            </w:r>
                          </w:p>
                          <w:p w:rsidR="006B6965" w:rsidRPr="005746AF" w:rsidRDefault="000C6029" w:rsidP="005746AF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Check with your local fire department for considerations unique to your farm.</w:t>
                            </w:r>
                            <w:r w:rsidR="006B6965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E11B4" id="Text Box 6" o:spid="_x0000_s1028" type="#_x0000_t202" alt="Title: Blue box - Description: Blue box with text" style="position:absolute;margin-left:30.75pt;margin-top:371.25pt;width:2in;height:334.5pt;z-index:25164748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" filled="f" stroked="f">
                <v:textbox inset="2.88pt,2.88pt,2.88pt,2.88pt">
                  <w:txbxContent>
                    <w:p w:rsidR="00FF32F5" w:rsidRPr="00DF7A40" w:rsidRDefault="00FF32F5" w:rsidP="0072517E">
                      <w:pPr>
                        <w:jc w:val="center"/>
                        <w:rPr>
                          <w:rFonts w:ascii="Adobe Garamond Pro Bold" w:hAnsi="Adobe Garamond Pro Bold"/>
                          <w:color w:val="76923C" w:themeColor="accent3" w:themeShade="BF"/>
                          <w:sz w:val="44"/>
                          <w:szCs w:val="44"/>
                        </w:rPr>
                      </w:pPr>
                      <w:r w:rsidRPr="00DF7A40">
                        <w:rPr>
                          <w:rFonts w:ascii="Adobe Garamond Pro Bold" w:hAnsi="Adobe Garamond Pro Bold"/>
                          <w:color w:val="76923C" w:themeColor="accent3" w:themeShade="BF"/>
                          <w:sz w:val="44"/>
                          <w:szCs w:val="44"/>
                        </w:rPr>
                        <w:t>Did you know?</w:t>
                      </w:r>
                    </w:p>
                    <w:p w:rsidR="00FF32F5" w:rsidRDefault="00FF32F5" w:rsidP="005746AF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 w:rsidRPr="0086688D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br/>
                      </w:r>
                      <w:r w:rsidR="000C6029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>Over the past decade</w:t>
                      </w:r>
                      <w:r w:rsidR="00040556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>,</w:t>
                      </w:r>
                      <w:r w:rsidR="000C6029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  <w:r w:rsidR="00040556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>two</w:t>
                      </w:r>
                      <w:r w:rsidR="000C6029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 people and countless animals died in 625 livestock production and storage facilities costing over $56 million in damage.</w:t>
                      </w:r>
                    </w:p>
                    <w:p w:rsidR="006B6965" w:rsidRDefault="006B6965" w:rsidP="000C6029">
                      <w:pPr>
                        <w:widowControl w:val="0"/>
                        <w:spacing w:line="280" w:lineRule="exact"/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:rsidR="000C6029" w:rsidRDefault="000C6029" w:rsidP="005746AF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>Barns and agricultural buildings used for</w:t>
                      </w:r>
                      <w:r w:rsidR="008A4610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 other</w:t>
                      </w:r>
                      <w:r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 things</w:t>
                      </w:r>
                      <w:r w:rsidR="006B6965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 have additional code requirements. </w:t>
                      </w:r>
                      <w:r w:rsidR="00DB4FD8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br/>
                      </w:r>
                    </w:p>
                    <w:p w:rsidR="006B6965" w:rsidRPr="005746AF" w:rsidRDefault="000C6029" w:rsidP="005746AF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>Check with your local fire department for considerations unique to your farm.</w:t>
                      </w:r>
                      <w:r w:rsidR="006B6965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6688D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11DCA0E" wp14:editId="3EDD33BB">
                <wp:simplePos x="0" y="0"/>
                <wp:positionH relativeFrom="column">
                  <wp:posOffset>85725</wp:posOffset>
                </wp:positionH>
                <wp:positionV relativeFrom="paragraph">
                  <wp:posOffset>4305300</wp:posOffset>
                </wp:positionV>
                <wp:extent cx="0" cy="4714875"/>
                <wp:effectExtent l="76200" t="19050" r="76200" b="66675"/>
                <wp:wrapNone/>
                <wp:docPr id="5" name="Straight Connector 5" descr="Decorative black line" title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148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44A523" id="Straight Connector 5" o:spid="_x0000_s1026" alt="Title: Line - Description: Decorative black line" style="position:absolute;z-index:-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.75pt,339pt" to="6.75pt,7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86688D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7167310" wp14:editId="4348F664">
                <wp:simplePos x="0" y="0"/>
                <wp:positionH relativeFrom="column">
                  <wp:posOffset>7248525</wp:posOffset>
                </wp:positionH>
                <wp:positionV relativeFrom="paragraph">
                  <wp:posOffset>4238625</wp:posOffset>
                </wp:positionV>
                <wp:extent cx="0" cy="4733925"/>
                <wp:effectExtent l="76200" t="19050" r="76200" b="66675"/>
                <wp:wrapNone/>
                <wp:docPr id="12" name="Straight Connector 12" descr="decorative black line" title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339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1F0E78" id="Straight Connector 12" o:spid="_x0000_s1026" alt="Title: Line - Description: decorative black line" style="position:absolute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0.75pt,333.75pt" to="570.75pt,7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D70762" w:rsidRPr="002E7A5C">
        <w:rPr>
          <w:i/>
          <w:noProof/>
          <w:color w:val="FF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028491B" wp14:editId="148970F2">
                <wp:simplePos x="0" y="0"/>
                <wp:positionH relativeFrom="column">
                  <wp:posOffset>57150</wp:posOffset>
                </wp:positionH>
                <wp:positionV relativeFrom="page">
                  <wp:posOffset>8705850</wp:posOffset>
                </wp:positionV>
                <wp:extent cx="7219950" cy="1171575"/>
                <wp:effectExtent l="0" t="0" r="0" b="9525"/>
                <wp:wrapNone/>
                <wp:docPr id="2" name="Freeform 5" descr="Grey box" title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19950" cy="1171575"/>
                        </a:xfrm>
                        <a:custGeom>
                          <a:avLst/>
                          <a:gdLst>
                            <a:gd name="T0" fmla="*/ 2448 w 2448"/>
                            <a:gd name="T1" fmla="*/ 389 h 389"/>
                            <a:gd name="T2" fmla="*/ 2448 w 2448"/>
                            <a:gd name="T3" fmla="*/ 140 h 389"/>
                            <a:gd name="T4" fmla="*/ 0 w 2448"/>
                            <a:gd name="T5" fmla="*/ 183 h 389"/>
                            <a:gd name="T6" fmla="*/ 0 w 2448"/>
                            <a:gd name="T7" fmla="*/ 389 h 389"/>
                            <a:gd name="T8" fmla="*/ 2448 w 2448"/>
                            <a:gd name="T9" fmla="*/ 389 h 3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389">
                              <a:moveTo>
                                <a:pt x="2448" y="389"/>
                              </a:moveTo>
                              <a:cubicBezTo>
                                <a:pt x="2448" y="140"/>
                                <a:pt x="2448" y="140"/>
                                <a:pt x="2448" y="140"/>
                              </a:cubicBezTo>
                              <a:cubicBezTo>
                                <a:pt x="1158" y="0"/>
                                <a:pt x="339" y="128"/>
                                <a:pt x="0" y="183"/>
                              </a:cubicBezTo>
                              <a:cubicBezTo>
                                <a:pt x="0" y="389"/>
                                <a:pt x="0" y="389"/>
                                <a:pt x="0" y="389"/>
                              </a:cubicBezTo>
                              <a:lnTo>
                                <a:pt x="2448" y="38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38100" cmpd="sng">
                          <a:noFill/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5335F" id="Freeform 5" o:spid="_x0000_s1026" alt="Title: Box - Description: Grey box" style="position:absolute;margin-left:4.5pt;margin-top:685.5pt;width:568.5pt;height:92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" path="m2448,389v,-249,,-249,,-249c1158,,339,128,,183,,389,,389,,389r2448,xe" fillcolor="#d8d8d8 [2732]" stroked="f" strokeweight="3pt">
                <v:path arrowok="t" o:connecttype="custom" o:connectlocs="7219950,1171575;7219950,421647;0,551152;0,1171575;7219950,1171575" o:connectangles="0,0,0,0,0"/>
                <w10:wrap anchory="page"/>
              </v:shape>
            </w:pict>
          </mc:Fallback>
        </mc:AlternateContent>
      </w:r>
      <w:r w:rsidR="005F403C"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7BEA91C" wp14:editId="686A9606">
                <wp:simplePos x="0" y="0"/>
                <wp:positionH relativeFrom="column">
                  <wp:posOffset>142875</wp:posOffset>
                </wp:positionH>
                <wp:positionV relativeFrom="page">
                  <wp:posOffset>9387840</wp:posOffset>
                </wp:positionV>
                <wp:extent cx="7183755" cy="480060"/>
                <wp:effectExtent l="0" t="0" r="0" b="0"/>
                <wp:wrapNone/>
                <wp:docPr id="21" name="Text Box 21" descr="grey box" title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375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F32F5" w:rsidRDefault="00FF32F5" w:rsidP="00A24E55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DEPARTMENT WEBSITE</w:t>
                            </w:r>
                          </w:p>
                          <w:p w:rsidR="00FF32F5" w:rsidRDefault="00FF32F5" w:rsidP="00A24E55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:rsidR="00FF32F5" w:rsidRPr="00A03156" w:rsidRDefault="00FF32F5" w:rsidP="00F607DA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Your department address</w:t>
                            </w:r>
                            <w:r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      Telephone: 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XXX-XXX-XXXX</w:t>
                            </w:r>
                            <w:bookmarkStart w:id="0" w:name="_GoBack"/>
                            <w:r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      </w:t>
                            </w:r>
                            <w:bookmarkEnd w:id="0"/>
                            <w:r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Fax: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XXX-XXX-XXXX</w:t>
                            </w:r>
                          </w:p>
                          <w:p w:rsidR="00FF32F5" w:rsidRPr="00A03156" w:rsidRDefault="00FF32F5" w:rsidP="00A24E55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EA91C" id="Text Box 21" o:spid="_x0000_s1029" type="#_x0000_t202" alt="Title: Box - Description: grey box" style="position:absolute;margin-left:11.25pt;margin-top:739.2pt;width:565.65pt;height:37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" filled="f" fillcolor="#fffffe" stroked="f" strokecolor="#212120" insetpen="t">
                <v:textbox inset="2.88pt,2.88pt,2.88pt,2.88pt">
                  <w:txbxContent>
                    <w:p w:rsidR="00FF32F5" w:rsidRDefault="00FF32F5" w:rsidP="00A24E55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  <w:proofErr w:type="gramStart"/>
                      <w:r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YOUR</w:t>
                      </w:r>
                      <w:proofErr w:type="gramEnd"/>
                      <w:r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 xml:space="preserve"> DEPARTMENT WEBSITE</w:t>
                      </w:r>
                    </w:p>
                    <w:p w:rsidR="00FF32F5" w:rsidRDefault="00FF32F5" w:rsidP="00A24E55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  <w:p w:rsidR="00FF32F5" w:rsidRPr="00A03156" w:rsidRDefault="00FF32F5" w:rsidP="00F607DA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Your department address</w:t>
                      </w:r>
                      <w:r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 xml:space="preserve">       Telephone:  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XXX-XXX-XXXX</w:t>
                      </w:r>
                      <w:r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 xml:space="preserve">       Fax: 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XXX-XXX-XXXX</w:t>
                      </w:r>
                    </w:p>
                    <w:p w:rsidR="00FF32F5" w:rsidRPr="00A03156" w:rsidRDefault="00FF32F5" w:rsidP="00A24E55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5F70E4" w:rsidRPr="002E7A5C" w:rsidSect="00E65CBA">
      <w:pgSz w:w="12240" w:h="15840" w:code="1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dobe Garamond Pro Bold">
    <w:altName w:val="Times New Roman"/>
    <w:panose1 w:val="020207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5D1F9A"/>
    <w:multiLevelType w:val="hybridMultilevel"/>
    <w:tmpl w:val="B9045DC6"/>
    <w:lvl w:ilvl="0" w:tplc="FBE87A16">
      <w:numFmt w:val="bullet"/>
      <w:lvlText w:val=""/>
      <w:lvlJc w:val="left"/>
      <w:pPr>
        <w:ind w:left="810" w:hanging="360"/>
      </w:pPr>
      <w:rPr>
        <w:rFonts w:ascii="Symbol" w:eastAsia="Times New Roman" w:hAnsi="Symbol" w:cs="Aria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E55"/>
    <w:rsid w:val="00012880"/>
    <w:rsid w:val="00040556"/>
    <w:rsid w:val="00091C6B"/>
    <w:rsid w:val="000937B2"/>
    <w:rsid w:val="000B7722"/>
    <w:rsid w:val="000C6029"/>
    <w:rsid w:val="000D247E"/>
    <w:rsid w:val="000E04EF"/>
    <w:rsid w:val="00145968"/>
    <w:rsid w:val="00147E59"/>
    <w:rsid w:val="00151DE3"/>
    <w:rsid w:val="001761E1"/>
    <w:rsid w:val="00191BB2"/>
    <w:rsid w:val="00194B1B"/>
    <w:rsid w:val="001B326D"/>
    <w:rsid w:val="001D20F7"/>
    <w:rsid w:val="001D7B2E"/>
    <w:rsid w:val="002034FD"/>
    <w:rsid w:val="00225C08"/>
    <w:rsid w:val="002E0F8C"/>
    <w:rsid w:val="002E7A5C"/>
    <w:rsid w:val="0030436E"/>
    <w:rsid w:val="00315833"/>
    <w:rsid w:val="003B7DE5"/>
    <w:rsid w:val="003E6090"/>
    <w:rsid w:val="00477668"/>
    <w:rsid w:val="004D46B7"/>
    <w:rsid w:val="005453E5"/>
    <w:rsid w:val="005746AF"/>
    <w:rsid w:val="005C73CA"/>
    <w:rsid w:val="005F403C"/>
    <w:rsid w:val="005F70E4"/>
    <w:rsid w:val="00606D3B"/>
    <w:rsid w:val="0069294A"/>
    <w:rsid w:val="00693032"/>
    <w:rsid w:val="006B6965"/>
    <w:rsid w:val="006E469F"/>
    <w:rsid w:val="0072517E"/>
    <w:rsid w:val="007908D7"/>
    <w:rsid w:val="00794654"/>
    <w:rsid w:val="00796773"/>
    <w:rsid w:val="00806C73"/>
    <w:rsid w:val="00850137"/>
    <w:rsid w:val="0086688D"/>
    <w:rsid w:val="008A4610"/>
    <w:rsid w:val="00904EDB"/>
    <w:rsid w:val="00942098"/>
    <w:rsid w:val="00945CF7"/>
    <w:rsid w:val="00994E05"/>
    <w:rsid w:val="00997D1E"/>
    <w:rsid w:val="009D5A1E"/>
    <w:rsid w:val="00A03156"/>
    <w:rsid w:val="00A24E55"/>
    <w:rsid w:val="00A738A8"/>
    <w:rsid w:val="00AA28DA"/>
    <w:rsid w:val="00AE121D"/>
    <w:rsid w:val="00AF434A"/>
    <w:rsid w:val="00AF66E9"/>
    <w:rsid w:val="00B024DE"/>
    <w:rsid w:val="00B10B0D"/>
    <w:rsid w:val="00C00136"/>
    <w:rsid w:val="00C37A8F"/>
    <w:rsid w:val="00C53698"/>
    <w:rsid w:val="00C62001"/>
    <w:rsid w:val="00CB2EAE"/>
    <w:rsid w:val="00D45218"/>
    <w:rsid w:val="00D70762"/>
    <w:rsid w:val="00D71628"/>
    <w:rsid w:val="00DB4FD8"/>
    <w:rsid w:val="00DB59EC"/>
    <w:rsid w:val="00DB61ED"/>
    <w:rsid w:val="00DF7A40"/>
    <w:rsid w:val="00E10665"/>
    <w:rsid w:val="00E44A39"/>
    <w:rsid w:val="00E65CBA"/>
    <w:rsid w:val="00E708B8"/>
    <w:rsid w:val="00E84C5E"/>
    <w:rsid w:val="00ED1100"/>
    <w:rsid w:val="00EE66CE"/>
    <w:rsid w:val="00F24566"/>
    <w:rsid w:val="00F24E60"/>
    <w:rsid w:val="00F30EFC"/>
    <w:rsid w:val="00F42877"/>
    <w:rsid w:val="00F569D1"/>
    <w:rsid w:val="00F607DA"/>
    <w:rsid w:val="00F737C4"/>
    <w:rsid w:val="00F751AB"/>
    <w:rsid w:val="00F83DAC"/>
    <w:rsid w:val="00F94486"/>
    <w:rsid w:val="00FC6ABF"/>
    <w:rsid w:val="00FF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554FA12"/>
  <w15:docId w15:val="{92C43F86-C14C-458B-B73C-4643FB974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4654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45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5968"/>
    <w:rPr>
      <w:rFonts w:ascii="Tahoma" w:hAnsi="Tahoma" w:cs="Tahoma"/>
      <w:color w:val="21212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E106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ongaec\AppData\Roaming\Microsoft\Templates\Technology%20business%20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1A35B1B31C94439367FC960A32022E" ma:contentTypeVersion="0" ma:contentTypeDescription="Create a new document." ma:contentTypeScope="" ma:versionID="5e67dfdb1fb6e49df6b7de48d880e0c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74C34-C754-4986-B3E4-1650E0B7B0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613B8E8-1CC3-46F7-89E8-C7B62D2816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EF935A-14CA-4605-8327-AC2F692B42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0304F48-50AC-4ECF-B30B-B417C53C5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flyer</Template>
  <TotalTime>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After the fire fact sheet in color</vt:lpstr>
    </vt:vector>
  </TitlesOfParts>
  <Company>StockLayouts LLC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After the fire fact sheet in color</dc:title>
  <dc:creator>Longaecker, Jennifer</dc:creator>
  <cp:lastModifiedBy>Longaecker, Jennifer (DPS)</cp:lastModifiedBy>
  <cp:revision>6</cp:revision>
  <cp:lastPrinted>2019-03-14T15:21:00Z</cp:lastPrinted>
  <dcterms:created xsi:type="dcterms:W3CDTF">2019-05-08T18:21:00Z</dcterms:created>
  <dcterms:modified xsi:type="dcterms:W3CDTF">2019-05-10T15:46:00Z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TC102580281033</vt:lpwstr>
  </property>
  <property fmtid="{D5CDD505-2E9C-101B-9397-08002B2CF9AE}" pid="3" name="ContentTypeId">
    <vt:lpwstr>0x010100D91A35B1B31C94439367FC960A32022E</vt:lpwstr>
  </property>
</Properties>
</file>